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C8F" w:rsidRPr="0031349A" w:rsidRDefault="00E42C8F" w:rsidP="0031349A">
      <w:pPr>
        <w:pStyle w:val="ListParagraph"/>
        <w:suppressAutoHyphens w:val="0"/>
        <w:autoSpaceDN/>
        <w:spacing w:after="0" w:line="259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F1EA2">
        <w:rPr>
          <w:rFonts w:ascii="Times New Roman" w:hAnsi="Times New Roman" w:cs="Times New Roman"/>
          <w:b/>
          <w:bCs/>
          <w:sz w:val="28"/>
          <w:szCs w:val="28"/>
        </w:rPr>
        <w:t>Supporting information</w:t>
      </w:r>
    </w:p>
    <w:p w:rsidR="00E42C8F" w:rsidRPr="009B4062" w:rsidRDefault="00E42C8F" w:rsidP="009B4062">
      <w:pPr>
        <w:pStyle w:val="ListParagraph"/>
        <w:ind w:left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E42C8F" w:rsidRPr="00EB6062" w:rsidRDefault="00E42C8F" w:rsidP="00EB6062">
      <w:pPr>
        <w:suppressAutoHyphens w:val="0"/>
        <w:autoSpaceDN/>
        <w:spacing w:before="100" w:beforeAutospacing="1" w:after="100" w:afterAutospacing="1"/>
        <w:jc w:val="center"/>
        <w:rPr>
          <w:rFonts w:ascii="Times New Roman" w:hAnsi="Times New Roman" w:cs="Times New Roman"/>
          <w:kern w:val="0"/>
          <w:sz w:val="24"/>
          <w:szCs w:val="24"/>
          <w:lang w:eastAsia="en-GB"/>
        </w:rPr>
      </w:pPr>
      <w:r w:rsidRPr="000044B6">
        <w:rPr>
          <w:rFonts w:ascii="Times New Roman" w:hAnsi="Times New Roman" w:cs="Times New Roman"/>
          <w:noProof/>
          <w:kern w:val="0"/>
          <w:sz w:val="24"/>
          <w:szCs w:val="24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0" o:spid="_x0000_i1025" type="#_x0000_t75" style="width:463.2pt;height:319.2pt;visibility:visible">
            <v:imagedata r:id="rId7" o:title=""/>
          </v:shape>
        </w:pict>
      </w:r>
    </w:p>
    <w:p w:rsidR="00E42C8F" w:rsidRDefault="00E42C8F" w:rsidP="004F1EA2">
      <w:pPr>
        <w:shd w:val="clear" w:color="auto" w:fill="FFFFFF"/>
        <w:suppressAutoHyphens w:val="0"/>
        <w:autoSpaceDE w:val="0"/>
        <w:spacing w:after="0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Figure S1. 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Full </w:t>
      </w:r>
      <w:r>
        <w:rPr>
          <w:rFonts w:ascii="Times New Roman" w:hAnsi="Times New Roman" w:cs="Times New Roman"/>
          <w:kern w:val="0"/>
          <w:sz w:val="24"/>
          <w:szCs w:val="24"/>
          <w:vertAlign w:val="superscript"/>
        </w:rPr>
        <w:t>13</w:t>
      </w:r>
      <w:r>
        <w:rPr>
          <w:rFonts w:ascii="Times New Roman" w:hAnsi="Times New Roman" w:cs="Times New Roman"/>
          <w:kern w:val="0"/>
          <w:sz w:val="24"/>
          <w:szCs w:val="24"/>
        </w:rPr>
        <w:t>C NMR spectrum of CP-5 (DS= 2.3) in chloroform-d (125 MHz, 40°C).</w:t>
      </w:r>
    </w:p>
    <w:p w:rsidR="00E42C8F" w:rsidRDefault="00E42C8F" w:rsidP="004F1EA2">
      <w:pPr>
        <w:shd w:val="clear" w:color="auto" w:fill="FFFFFF"/>
        <w:suppressAutoHyphens w:val="0"/>
        <w:autoSpaceDE w:val="0"/>
        <w:spacing w:after="0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:rsidR="00E42C8F" w:rsidRDefault="00E42C8F" w:rsidP="00700E56">
      <w:pPr>
        <w:shd w:val="clear" w:color="auto" w:fill="FFFFFF"/>
        <w:suppressAutoHyphens w:val="0"/>
        <w:autoSpaceDE w:val="0"/>
        <w:spacing w:after="0"/>
        <w:jc w:val="center"/>
        <w:rPr>
          <w:rFonts w:ascii="Times New Roman" w:hAnsi="Times New Roman" w:cs="Times New Roman"/>
          <w:kern w:val="0"/>
          <w:sz w:val="24"/>
          <w:szCs w:val="24"/>
        </w:rPr>
      </w:pPr>
    </w:p>
    <w:p w:rsidR="00E42C8F" w:rsidRDefault="00E42C8F" w:rsidP="00700E56">
      <w:pPr>
        <w:shd w:val="clear" w:color="auto" w:fill="FFFFFF"/>
        <w:suppressAutoHyphens w:val="0"/>
        <w:autoSpaceDE w:val="0"/>
        <w:spacing w:after="0"/>
        <w:jc w:val="center"/>
      </w:pPr>
      <w:r w:rsidRPr="000044B6">
        <w:rPr>
          <w:rFonts w:ascii="Times New Roman" w:hAnsi="Times New Roman" w:cs="Times New Roman"/>
          <w:noProof/>
          <w:kern w:val="0"/>
          <w:sz w:val="24"/>
          <w:szCs w:val="24"/>
          <w:lang w:val="en-US"/>
        </w:rPr>
        <w:pict>
          <v:shape id="Picture 3" o:spid="_x0000_i1026" type="#_x0000_t75" alt="A graph of a chemical reactionDescription automatically generated with medium confidence" style="width:439.2pt;height:358.8pt;visibility:visible">
            <v:imagedata r:id="rId8" o:title=""/>
          </v:shape>
        </w:pict>
      </w:r>
    </w:p>
    <w:p w:rsidR="00E42C8F" w:rsidRDefault="00E42C8F" w:rsidP="00700E56">
      <w:pPr>
        <w:suppressAutoHyphens w:val="0"/>
        <w:autoSpaceDN/>
        <w:spacing w:before="240" w:after="0" w:line="259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13A11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Figure </w:t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>S2</w:t>
      </w:r>
      <w:r w:rsidRPr="00C13A11">
        <w:rPr>
          <w:rFonts w:ascii="Times New Roman" w:hAnsi="Times New Roman" w:cs="Times New Roman"/>
          <w:b/>
          <w:bCs/>
          <w:kern w:val="0"/>
          <w:sz w:val="24"/>
          <w:szCs w:val="24"/>
        </w:rPr>
        <w:t>.</w:t>
      </w:r>
      <w:r w:rsidRPr="00C13A11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C13A11">
        <w:rPr>
          <w:rFonts w:ascii="Times New Roman" w:hAnsi="Times New Roman" w:cs="Times New Roman"/>
          <w:kern w:val="0"/>
          <w:sz w:val="24"/>
          <w:szCs w:val="24"/>
          <w:vertAlign w:val="superscript"/>
        </w:rPr>
        <w:t>13</w:t>
      </w:r>
      <w:r w:rsidRPr="00C13A11">
        <w:rPr>
          <w:rFonts w:ascii="Times New Roman" w:hAnsi="Times New Roman" w:cs="Times New Roman"/>
          <w:kern w:val="0"/>
          <w:sz w:val="24"/>
          <w:szCs w:val="24"/>
        </w:rPr>
        <w:t>C MAS NMR spectrum of CP-5 (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(DS= 2.3, </w:t>
      </w:r>
      <w:r w:rsidRPr="00C13A11">
        <w:rPr>
          <w:rFonts w:ascii="Times New Roman" w:hAnsi="Times New Roman" w:cs="Times New Roman"/>
          <w:kern w:val="0"/>
          <w:sz w:val="24"/>
          <w:szCs w:val="24"/>
        </w:rPr>
        <w:t>4000 scans, relaxation delay 30 s). The chemical shifts of the peaks are given in red.</w:t>
      </w:r>
    </w:p>
    <w:p w:rsidR="00E42C8F" w:rsidRDefault="00E42C8F" w:rsidP="00700E56">
      <w:pPr>
        <w:shd w:val="clear" w:color="auto" w:fill="FFFFFF"/>
        <w:suppressAutoHyphens w:val="0"/>
        <w:autoSpaceDE w:val="0"/>
        <w:spacing w:after="0"/>
      </w:pPr>
    </w:p>
    <w:p w:rsidR="00E42C8F" w:rsidRDefault="00E42C8F" w:rsidP="004F1EA2">
      <w:pPr>
        <w:spacing w:after="0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:rsidR="00E42C8F" w:rsidRDefault="00E42C8F" w:rsidP="009B4062">
      <w:pPr>
        <w:spacing w:after="0"/>
        <w:jc w:val="center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0044B6">
        <w:rPr>
          <w:noProof/>
          <w:lang w:val="en-US"/>
        </w:rPr>
        <w:pict>
          <v:shape id="Picture 1" o:spid="_x0000_i1027" type="#_x0000_t75" alt="A row of glass containers with yellow liquidDescription automatically generated" style="width:334.8pt;height:192pt;visibility:visible">
            <v:imagedata r:id="rId9" o:title=""/>
          </v:shape>
        </w:pict>
      </w:r>
    </w:p>
    <w:p w:rsidR="00E42C8F" w:rsidRDefault="00E42C8F" w:rsidP="009B4062">
      <w:pPr>
        <w:spacing w:after="0"/>
        <w:jc w:val="center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:rsidR="00E42C8F" w:rsidRPr="003558C7" w:rsidRDefault="00E42C8F" w:rsidP="009B4062">
      <w:pPr>
        <w:suppressAutoHyphens w:val="0"/>
        <w:spacing w:after="0" w:line="247" w:lineRule="auto"/>
        <w:jc w:val="both"/>
      </w:pPr>
      <w:r w:rsidRPr="003558C7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Figure </w:t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>S3</w:t>
      </w:r>
      <w:r w:rsidRPr="003558C7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. </w:t>
      </w:r>
      <w:r w:rsidRPr="003558C7">
        <w:rPr>
          <w:rFonts w:ascii="Times New Roman" w:hAnsi="Times New Roman" w:cs="Times New Roman"/>
          <w:kern w:val="0"/>
          <w:sz w:val="24"/>
          <w:szCs w:val="24"/>
        </w:rPr>
        <w:t xml:space="preserve">A comparative study of pure IL (Bottle 1) and IL+DMSO (Bottle 2) heated at </w:t>
      </w:r>
      <w:r w:rsidRPr="003558C7">
        <w:rPr>
          <w:rFonts w:ascii="Times New Roman" w:hAnsi="Times New Roman" w:cs="Times New Roman"/>
          <w:sz w:val="24"/>
          <w:szCs w:val="24"/>
        </w:rPr>
        <w:t xml:space="preserve">100°C for 5 hours with pure IL (Bottle 3) and IL+DMSO (Bottle 4) stored at RT. </w:t>
      </w:r>
    </w:p>
    <w:p w:rsidR="00E42C8F" w:rsidRPr="003558C7" w:rsidRDefault="00E42C8F" w:rsidP="009B4062">
      <w:pPr>
        <w:spacing w:after="0"/>
      </w:pPr>
    </w:p>
    <w:p w:rsidR="00E42C8F" w:rsidRDefault="00E42C8F" w:rsidP="009B4062">
      <w:pPr>
        <w:spacing w:after="0"/>
        <w:jc w:val="center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0044B6">
        <w:rPr>
          <w:noProof/>
          <w:lang w:val="en-US"/>
        </w:rPr>
        <w:pict>
          <v:shape id="_x0000_i1028" type="#_x0000_t75" alt="A clear glass bottle with a brown liquid in itDescription automatically generated" style="width:150pt;height:191.4pt;visibility:visible">
            <v:imagedata r:id="rId10" o:title=""/>
          </v:shape>
        </w:pict>
      </w:r>
    </w:p>
    <w:p w:rsidR="00E42C8F" w:rsidRDefault="00E42C8F" w:rsidP="009B4062">
      <w:pPr>
        <w:spacing w:after="0"/>
        <w:jc w:val="center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:rsidR="00E42C8F" w:rsidRPr="003558C7" w:rsidRDefault="00E42C8F" w:rsidP="009B4062">
      <w:pPr>
        <w:suppressAutoHyphens w:val="0"/>
        <w:spacing w:before="240" w:after="0"/>
      </w:pPr>
      <w:r w:rsidRPr="003558C7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Figure </w:t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>S4</w:t>
      </w:r>
      <w:r w:rsidRPr="003558C7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. </w:t>
      </w:r>
      <w:r w:rsidRPr="003558C7">
        <w:rPr>
          <w:rFonts w:ascii="Times New Roman" w:hAnsi="Times New Roman" w:cs="Times New Roman"/>
          <w:kern w:val="0"/>
          <w:sz w:val="24"/>
          <w:szCs w:val="24"/>
        </w:rPr>
        <w:t>The mixture of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cellulose</w:t>
      </w:r>
      <w:r w:rsidRPr="003558C7">
        <w:rPr>
          <w:rFonts w:ascii="Times New Roman" w:hAnsi="Times New Roman" w:cs="Times New Roman"/>
          <w:kern w:val="0"/>
          <w:sz w:val="24"/>
          <w:szCs w:val="24"/>
        </w:rPr>
        <w:t xml:space="preserve"> and IL+DMSO after heating for 5 hours at </w:t>
      </w:r>
      <w:r w:rsidRPr="003558C7">
        <w:rPr>
          <w:rFonts w:ascii="Times New Roman" w:hAnsi="Times New Roman" w:cs="Times New Roman"/>
          <w:sz w:val="24"/>
          <w:szCs w:val="24"/>
        </w:rPr>
        <w:t xml:space="preserve">100°C under an inert atmosphere. </w:t>
      </w:r>
    </w:p>
    <w:p w:rsidR="00E42C8F" w:rsidRDefault="00E42C8F" w:rsidP="009B4062">
      <w:pPr>
        <w:spacing w:after="0"/>
        <w:jc w:val="center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:rsidR="00E42C8F" w:rsidRDefault="00E42C8F" w:rsidP="009B4062">
      <w:pPr>
        <w:spacing w:after="0"/>
        <w:jc w:val="center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:rsidR="00E42C8F" w:rsidRDefault="00E42C8F" w:rsidP="009B4062">
      <w:pPr>
        <w:spacing w:after="0"/>
        <w:jc w:val="center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:rsidR="00E42C8F" w:rsidRPr="00DB4ACC" w:rsidRDefault="00E42C8F" w:rsidP="009B4062">
      <w:pPr>
        <w:spacing w:after="0"/>
        <w:jc w:val="center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sectPr w:rsidR="00E42C8F" w:rsidRPr="00DB4ACC" w:rsidSect="008F6A18">
      <w:footerReference w:type="default" r:id="rId11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C8F" w:rsidRPr="003558C7" w:rsidRDefault="00E42C8F">
      <w:pPr>
        <w:spacing w:after="0"/>
      </w:pPr>
      <w:r w:rsidRPr="003558C7">
        <w:separator/>
      </w:r>
    </w:p>
  </w:endnote>
  <w:endnote w:type="continuationSeparator" w:id="0">
    <w:p w:rsidR="00E42C8F" w:rsidRPr="003558C7" w:rsidRDefault="00E42C8F">
      <w:pPr>
        <w:spacing w:after="0"/>
      </w:pPr>
      <w:r w:rsidRPr="003558C7"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C8F" w:rsidRPr="00F5235E" w:rsidRDefault="00E42C8F">
    <w:pPr>
      <w:pStyle w:val="Footer"/>
      <w:jc w:val="center"/>
      <w:rPr>
        <w:rFonts w:ascii="Times New Roman" w:hAnsi="Times New Roman" w:cs="Times New Roman"/>
        <w:color w:val="000000"/>
        <w:sz w:val="20"/>
        <w:szCs w:val="20"/>
      </w:rPr>
    </w:pPr>
    <w:r w:rsidRPr="00F5235E">
      <w:rPr>
        <w:rFonts w:ascii="Times New Roman" w:hAnsi="Times New Roman" w:cs="Times New Roman"/>
        <w:color w:val="000000"/>
        <w:sz w:val="20"/>
        <w:szCs w:val="20"/>
      </w:rPr>
      <w:fldChar w:fldCharType="begin"/>
    </w:r>
    <w:r w:rsidRPr="00F5235E">
      <w:rPr>
        <w:rFonts w:ascii="Times New Roman" w:hAnsi="Times New Roman" w:cs="Times New Roman"/>
        <w:color w:val="000000"/>
        <w:sz w:val="20"/>
        <w:szCs w:val="20"/>
      </w:rPr>
      <w:instrText xml:space="preserve"> PAGE   \* MERGEFORMAT </w:instrText>
    </w:r>
    <w:r w:rsidRPr="00F5235E">
      <w:rPr>
        <w:rFonts w:ascii="Times New Roman" w:hAnsi="Times New Roman" w:cs="Times New Roman"/>
        <w:color w:val="000000"/>
        <w:sz w:val="20"/>
        <w:szCs w:val="20"/>
      </w:rPr>
      <w:fldChar w:fldCharType="separate"/>
    </w:r>
    <w:r>
      <w:rPr>
        <w:rFonts w:ascii="Times New Roman" w:hAnsi="Times New Roman" w:cs="Times New Roman"/>
        <w:noProof/>
        <w:color w:val="000000"/>
        <w:sz w:val="20"/>
        <w:szCs w:val="20"/>
      </w:rPr>
      <w:t>2</w:t>
    </w:r>
    <w:r w:rsidRPr="00F5235E">
      <w:rPr>
        <w:rFonts w:ascii="Times New Roman" w:hAnsi="Times New Roman" w:cs="Times New Roman"/>
        <w:color w:val="000000"/>
        <w:sz w:val="20"/>
        <w:szCs w:val="20"/>
      </w:rPr>
      <w:fldChar w:fldCharType="end"/>
    </w:r>
  </w:p>
  <w:p w:rsidR="00E42C8F" w:rsidRDefault="00E42C8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C8F" w:rsidRPr="003558C7" w:rsidRDefault="00E42C8F">
      <w:pPr>
        <w:spacing w:after="0"/>
      </w:pPr>
      <w:r w:rsidRPr="003558C7">
        <w:rPr>
          <w:color w:val="000000"/>
        </w:rPr>
        <w:separator/>
      </w:r>
    </w:p>
  </w:footnote>
  <w:footnote w:type="continuationSeparator" w:id="0">
    <w:p w:rsidR="00E42C8F" w:rsidRPr="003558C7" w:rsidRDefault="00E42C8F">
      <w:pPr>
        <w:spacing w:after="0"/>
      </w:pPr>
      <w:r w:rsidRPr="003558C7"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C7EE2"/>
    <w:multiLevelType w:val="multilevel"/>
    <w:tmpl w:val="CBCABE20"/>
    <w:lvl w:ilvl="0">
      <w:start w:val="3"/>
      <w:numFmt w:val="decimal"/>
      <w:lvlText w:val="%1"/>
      <w:lvlJc w:val="left"/>
      <w:pPr>
        <w:ind w:left="480" w:hanging="480"/>
      </w:pPr>
      <w:rPr>
        <w:rFonts w:ascii="Times New Roman" w:hAnsi="Times New Roman"/>
        <w:i/>
        <w:iCs/>
        <w:color w:val="000000"/>
        <w:sz w:val="24"/>
        <w:szCs w:val="24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ascii="Times New Roman" w:hAnsi="Times New Roman"/>
        <w:i/>
        <w:iCs/>
        <w:color w:val="000000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/>
        <w:i/>
        <w:iCs/>
        <w:color w:val="0000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/>
        <w:i/>
        <w:iCs/>
        <w:color w:val="00000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/>
        <w:i/>
        <w:iCs/>
        <w:color w:val="000000"/>
        <w:sz w:val="24"/>
        <w:szCs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/>
        <w:i/>
        <w:iCs/>
        <w:color w:val="000000"/>
        <w:sz w:val="24"/>
        <w:szCs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/>
        <w:i/>
        <w:iCs/>
        <w:color w:val="000000"/>
        <w:sz w:val="24"/>
        <w:szCs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/>
        <w:i/>
        <w:iCs/>
        <w:color w:val="000000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/>
        <w:i/>
        <w:iCs/>
        <w:color w:val="000000"/>
        <w:sz w:val="24"/>
        <w:szCs w:val="24"/>
      </w:rPr>
    </w:lvl>
  </w:abstractNum>
  <w:abstractNum w:abstractNumId="1">
    <w:nsid w:val="23151C05"/>
    <w:multiLevelType w:val="multilevel"/>
    <w:tmpl w:val="100AC2A8"/>
    <w:lvl w:ilvl="0">
      <w:start w:val="3"/>
      <w:numFmt w:val="decimal"/>
      <w:lvlText w:val="%1."/>
      <w:lvlJc w:val="left"/>
      <w:pPr>
        <w:ind w:left="540" w:hanging="540"/>
      </w:pPr>
      <w:rPr>
        <w:rFonts w:ascii="Times New Roman" w:hAnsi="Times New Roman"/>
        <w:b/>
        <w:bCs/>
        <w:color w:val="000000"/>
        <w:sz w:val="28"/>
        <w:szCs w:val="28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ascii="Times New Roman" w:hAnsi="Times New Roman"/>
        <w:b/>
        <w:bCs/>
        <w:i/>
        <w:iCs/>
        <w:color w:val="000000"/>
        <w:sz w:val="24"/>
        <w:szCs w:val="24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ascii="Times New Roman" w:hAnsi="Times New Roman"/>
        <w:i/>
        <w:iCs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color w:val="0000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/>
        <w:color w:val="000000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/>
        <w:color w:val="000000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/>
        <w:color w:val="000000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/>
        <w:color w:val="000000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/>
        <w:color w:val="000000"/>
        <w:sz w:val="24"/>
        <w:szCs w:val="24"/>
      </w:rPr>
    </w:lvl>
  </w:abstractNum>
  <w:abstractNum w:abstractNumId="2">
    <w:nsid w:val="23617213"/>
    <w:multiLevelType w:val="hybridMultilevel"/>
    <w:tmpl w:val="5F76A258"/>
    <w:lvl w:ilvl="0" w:tplc="8B8A9EE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8"/>
        <w:szCs w:val="28"/>
      </w:rPr>
    </w:lvl>
    <w:lvl w:ilvl="1" w:tplc="04250019">
      <w:start w:val="1"/>
      <w:numFmt w:val="lowerLetter"/>
      <w:lvlText w:val="%2."/>
      <w:lvlJc w:val="left"/>
      <w:pPr>
        <w:ind w:left="1080" w:hanging="360"/>
      </w:pPr>
    </w:lvl>
    <w:lvl w:ilvl="2" w:tplc="0425001B">
      <w:start w:val="1"/>
      <w:numFmt w:val="lowerRoman"/>
      <w:lvlText w:val="%3."/>
      <w:lvlJc w:val="right"/>
      <w:pPr>
        <w:ind w:left="1800" w:hanging="180"/>
      </w:pPr>
    </w:lvl>
    <w:lvl w:ilvl="3" w:tplc="0425000F">
      <w:start w:val="1"/>
      <w:numFmt w:val="decimal"/>
      <w:lvlText w:val="%4."/>
      <w:lvlJc w:val="left"/>
      <w:pPr>
        <w:ind w:left="2520" w:hanging="360"/>
      </w:pPr>
    </w:lvl>
    <w:lvl w:ilvl="4" w:tplc="04250019">
      <w:start w:val="1"/>
      <w:numFmt w:val="lowerLetter"/>
      <w:lvlText w:val="%5."/>
      <w:lvlJc w:val="left"/>
      <w:pPr>
        <w:ind w:left="3240" w:hanging="360"/>
      </w:pPr>
    </w:lvl>
    <w:lvl w:ilvl="5" w:tplc="0425001B">
      <w:start w:val="1"/>
      <w:numFmt w:val="lowerRoman"/>
      <w:lvlText w:val="%6."/>
      <w:lvlJc w:val="right"/>
      <w:pPr>
        <w:ind w:left="3960" w:hanging="180"/>
      </w:pPr>
    </w:lvl>
    <w:lvl w:ilvl="6" w:tplc="0425000F">
      <w:start w:val="1"/>
      <w:numFmt w:val="decimal"/>
      <w:lvlText w:val="%7."/>
      <w:lvlJc w:val="left"/>
      <w:pPr>
        <w:ind w:left="4680" w:hanging="360"/>
      </w:pPr>
    </w:lvl>
    <w:lvl w:ilvl="7" w:tplc="04250019">
      <w:start w:val="1"/>
      <w:numFmt w:val="lowerLetter"/>
      <w:lvlText w:val="%8."/>
      <w:lvlJc w:val="left"/>
      <w:pPr>
        <w:ind w:left="5400" w:hanging="360"/>
      </w:pPr>
    </w:lvl>
    <w:lvl w:ilvl="8" w:tplc="0425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CAD7876"/>
    <w:multiLevelType w:val="hybridMultilevel"/>
    <w:tmpl w:val="0626530E"/>
    <w:lvl w:ilvl="0" w:tplc="042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50019">
      <w:start w:val="1"/>
      <w:numFmt w:val="lowerLetter"/>
      <w:lvlText w:val="%2."/>
      <w:lvlJc w:val="left"/>
      <w:pPr>
        <w:ind w:left="1080" w:hanging="360"/>
      </w:pPr>
    </w:lvl>
    <w:lvl w:ilvl="2" w:tplc="0425001B">
      <w:start w:val="1"/>
      <w:numFmt w:val="lowerRoman"/>
      <w:lvlText w:val="%3."/>
      <w:lvlJc w:val="right"/>
      <w:pPr>
        <w:ind w:left="1800" w:hanging="180"/>
      </w:pPr>
    </w:lvl>
    <w:lvl w:ilvl="3" w:tplc="0425000F">
      <w:start w:val="1"/>
      <w:numFmt w:val="decimal"/>
      <w:lvlText w:val="%4."/>
      <w:lvlJc w:val="left"/>
      <w:pPr>
        <w:ind w:left="2520" w:hanging="360"/>
      </w:pPr>
    </w:lvl>
    <w:lvl w:ilvl="4" w:tplc="04250019">
      <w:start w:val="1"/>
      <w:numFmt w:val="lowerLetter"/>
      <w:lvlText w:val="%5."/>
      <w:lvlJc w:val="left"/>
      <w:pPr>
        <w:ind w:left="3240" w:hanging="360"/>
      </w:pPr>
    </w:lvl>
    <w:lvl w:ilvl="5" w:tplc="0425001B">
      <w:start w:val="1"/>
      <w:numFmt w:val="lowerRoman"/>
      <w:lvlText w:val="%6."/>
      <w:lvlJc w:val="right"/>
      <w:pPr>
        <w:ind w:left="3960" w:hanging="180"/>
      </w:pPr>
    </w:lvl>
    <w:lvl w:ilvl="6" w:tplc="0425000F">
      <w:start w:val="1"/>
      <w:numFmt w:val="decimal"/>
      <w:lvlText w:val="%7."/>
      <w:lvlJc w:val="left"/>
      <w:pPr>
        <w:ind w:left="4680" w:hanging="360"/>
      </w:pPr>
    </w:lvl>
    <w:lvl w:ilvl="7" w:tplc="04250019">
      <w:start w:val="1"/>
      <w:numFmt w:val="lowerLetter"/>
      <w:lvlText w:val="%8."/>
      <w:lvlJc w:val="left"/>
      <w:pPr>
        <w:ind w:left="5400" w:hanging="360"/>
      </w:pPr>
    </w:lvl>
    <w:lvl w:ilvl="8" w:tplc="042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DB433D4"/>
    <w:multiLevelType w:val="multilevel"/>
    <w:tmpl w:val="52FC20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hint="default"/>
        <w:b/>
        <w:bCs/>
        <w:i/>
        <w:iCs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F360505"/>
    <w:multiLevelType w:val="multilevel"/>
    <w:tmpl w:val="CBCABE20"/>
    <w:lvl w:ilvl="0">
      <w:start w:val="3"/>
      <w:numFmt w:val="decimal"/>
      <w:lvlText w:val="%1"/>
      <w:lvlJc w:val="left"/>
      <w:pPr>
        <w:ind w:left="480" w:hanging="480"/>
      </w:pPr>
      <w:rPr>
        <w:rFonts w:ascii="Times New Roman" w:hAnsi="Times New Roman" w:hint="default"/>
        <w:i/>
        <w:iCs/>
        <w:color w:val="000000"/>
        <w:sz w:val="24"/>
        <w:szCs w:val="24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ascii="Times New Roman" w:hAnsi="Times New Roman" w:hint="default"/>
        <w:i/>
        <w:iCs/>
        <w:color w:val="000000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  <w:i/>
        <w:iCs/>
        <w:color w:val="0000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hint="default"/>
        <w:i/>
        <w:iCs/>
        <w:color w:val="00000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  <w:i/>
        <w:iCs/>
        <w:color w:val="000000"/>
        <w:sz w:val="24"/>
        <w:szCs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hint="default"/>
        <w:i/>
        <w:iCs/>
        <w:color w:val="000000"/>
        <w:sz w:val="24"/>
        <w:szCs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hint="default"/>
        <w:i/>
        <w:iCs/>
        <w:color w:val="000000"/>
        <w:sz w:val="24"/>
        <w:szCs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hint="default"/>
        <w:i/>
        <w:iCs/>
        <w:color w:val="000000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hint="default"/>
        <w:i/>
        <w:iCs/>
        <w:color w:val="000000"/>
        <w:sz w:val="24"/>
        <w:szCs w:val="24"/>
      </w:rPr>
    </w:lvl>
  </w:abstractNum>
  <w:abstractNum w:abstractNumId="6">
    <w:nsid w:val="79AB7250"/>
    <w:multiLevelType w:val="hybridMultilevel"/>
    <w:tmpl w:val="9BC8EBA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B1054F5"/>
    <w:multiLevelType w:val="hybridMultilevel"/>
    <w:tmpl w:val="1362F96A"/>
    <w:lvl w:ilvl="0" w:tplc="DB40D8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250019">
      <w:start w:val="1"/>
      <w:numFmt w:val="lowerLetter"/>
      <w:lvlText w:val="%2."/>
      <w:lvlJc w:val="left"/>
      <w:pPr>
        <w:ind w:left="1080" w:hanging="360"/>
      </w:pPr>
    </w:lvl>
    <w:lvl w:ilvl="2" w:tplc="0425001B">
      <w:start w:val="1"/>
      <w:numFmt w:val="lowerRoman"/>
      <w:lvlText w:val="%3."/>
      <w:lvlJc w:val="right"/>
      <w:pPr>
        <w:ind w:left="1800" w:hanging="180"/>
      </w:pPr>
    </w:lvl>
    <w:lvl w:ilvl="3" w:tplc="0425000F">
      <w:start w:val="1"/>
      <w:numFmt w:val="decimal"/>
      <w:lvlText w:val="%4."/>
      <w:lvlJc w:val="left"/>
      <w:pPr>
        <w:ind w:left="2520" w:hanging="360"/>
      </w:pPr>
    </w:lvl>
    <w:lvl w:ilvl="4" w:tplc="04250019">
      <w:start w:val="1"/>
      <w:numFmt w:val="lowerLetter"/>
      <w:lvlText w:val="%5."/>
      <w:lvlJc w:val="left"/>
      <w:pPr>
        <w:ind w:left="3240" w:hanging="360"/>
      </w:pPr>
    </w:lvl>
    <w:lvl w:ilvl="5" w:tplc="0425001B">
      <w:start w:val="1"/>
      <w:numFmt w:val="lowerRoman"/>
      <w:lvlText w:val="%6."/>
      <w:lvlJc w:val="right"/>
      <w:pPr>
        <w:ind w:left="3960" w:hanging="180"/>
      </w:pPr>
    </w:lvl>
    <w:lvl w:ilvl="6" w:tplc="0425000F">
      <w:start w:val="1"/>
      <w:numFmt w:val="decimal"/>
      <w:lvlText w:val="%7."/>
      <w:lvlJc w:val="left"/>
      <w:pPr>
        <w:ind w:left="4680" w:hanging="360"/>
      </w:pPr>
    </w:lvl>
    <w:lvl w:ilvl="7" w:tplc="04250019">
      <w:start w:val="1"/>
      <w:numFmt w:val="lowerLetter"/>
      <w:lvlText w:val="%8."/>
      <w:lvlJc w:val="left"/>
      <w:pPr>
        <w:ind w:left="5400" w:hanging="360"/>
      </w:pPr>
    </w:lvl>
    <w:lvl w:ilvl="8" w:tplc="042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7"/>
  </w:num>
  <w:num w:numId="6">
    <w:abstractNumId w:val="3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20"/>
  <w:autoHyphenation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5309"/>
    <w:rsid w:val="000027B8"/>
    <w:rsid w:val="000044B6"/>
    <w:rsid w:val="000102B4"/>
    <w:rsid w:val="000105BC"/>
    <w:rsid w:val="00017E34"/>
    <w:rsid w:val="00022C40"/>
    <w:rsid w:val="000302D3"/>
    <w:rsid w:val="0003688D"/>
    <w:rsid w:val="00036E45"/>
    <w:rsid w:val="00062EBC"/>
    <w:rsid w:val="00072BAE"/>
    <w:rsid w:val="00080B84"/>
    <w:rsid w:val="0008201D"/>
    <w:rsid w:val="000823DB"/>
    <w:rsid w:val="000B12D3"/>
    <w:rsid w:val="000B3FE4"/>
    <w:rsid w:val="000B4FC7"/>
    <w:rsid w:val="000B541B"/>
    <w:rsid w:val="000C6186"/>
    <w:rsid w:val="000D388F"/>
    <w:rsid w:val="000D63AE"/>
    <w:rsid w:val="000E0CD8"/>
    <w:rsid w:val="000F33B1"/>
    <w:rsid w:val="000F649D"/>
    <w:rsid w:val="00116781"/>
    <w:rsid w:val="001262E5"/>
    <w:rsid w:val="00134296"/>
    <w:rsid w:val="00134FD2"/>
    <w:rsid w:val="001350CF"/>
    <w:rsid w:val="00136CBE"/>
    <w:rsid w:val="00143A99"/>
    <w:rsid w:val="001472E2"/>
    <w:rsid w:val="00152E5C"/>
    <w:rsid w:val="00155A73"/>
    <w:rsid w:val="001708E4"/>
    <w:rsid w:val="00172927"/>
    <w:rsid w:val="00180681"/>
    <w:rsid w:val="001823EE"/>
    <w:rsid w:val="00187765"/>
    <w:rsid w:val="00193A0D"/>
    <w:rsid w:val="001A25CA"/>
    <w:rsid w:val="001B5F21"/>
    <w:rsid w:val="001D2FBC"/>
    <w:rsid w:val="001D3633"/>
    <w:rsid w:val="001D5C39"/>
    <w:rsid w:val="001D6545"/>
    <w:rsid w:val="001D6F1B"/>
    <w:rsid w:val="001E2882"/>
    <w:rsid w:val="001F2857"/>
    <w:rsid w:val="001F3FF2"/>
    <w:rsid w:val="001F5F4C"/>
    <w:rsid w:val="00201FB0"/>
    <w:rsid w:val="00203602"/>
    <w:rsid w:val="00212FBB"/>
    <w:rsid w:val="002150C6"/>
    <w:rsid w:val="00234592"/>
    <w:rsid w:val="00254AEB"/>
    <w:rsid w:val="00262939"/>
    <w:rsid w:val="00263A6B"/>
    <w:rsid w:val="00266CF9"/>
    <w:rsid w:val="00273F87"/>
    <w:rsid w:val="00280D0B"/>
    <w:rsid w:val="00282F7F"/>
    <w:rsid w:val="00283F62"/>
    <w:rsid w:val="002877DB"/>
    <w:rsid w:val="002A3622"/>
    <w:rsid w:val="002C73B5"/>
    <w:rsid w:val="002D433A"/>
    <w:rsid w:val="002D59C4"/>
    <w:rsid w:val="002E039F"/>
    <w:rsid w:val="002E735B"/>
    <w:rsid w:val="002F096E"/>
    <w:rsid w:val="002F098F"/>
    <w:rsid w:val="00305EE6"/>
    <w:rsid w:val="00306027"/>
    <w:rsid w:val="00310D04"/>
    <w:rsid w:val="0031349A"/>
    <w:rsid w:val="0031450C"/>
    <w:rsid w:val="003275DF"/>
    <w:rsid w:val="00327F9F"/>
    <w:rsid w:val="00333500"/>
    <w:rsid w:val="00352133"/>
    <w:rsid w:val="003558C7"/>
    <w:rsid w:val="00367523"/>
    <w:rsid w:val="003709AD"/>
    <w:rsid w:val="00370DE8"/>
    <w:rsid w:val="00375592"/>
    <w:rsid w:val="00386058"/>
    <w:rsid w:val="003874FB"/>
    <w:rsid w:val="0039059F"/>
    <w:rsid w:val="0039073F"/>
    <w:rsid w:val="003A0810"/>
    <w:rsid w:val="003A1E60"/>
    <w:rsid w:val="003A6D17"/>
    <w:rsid w:val="003B2777"/>
    <w:rsid w:val="003C236A"/>
    <w:rsid w:val="003C6153"/>
    <w:rsid w:val="003D14E7"/>
    <w:rsid w:val="003D1718"/>
    <w:rsid w:val="003D213E"/>
    <w:rsid w:val="003D2795"/>
    <w:rsid w:val="003D57F4"/>
    <w:rsid w:val="003E07AC"/>
    <w:rsid w:val="003E3461"/>
    <w:rsid w:val="003F26BF"/>
    <w:rsid w:val="003F40F9"/>
    <w:rsid w:val="00401692"/>
    <w:rsid w:val="00403E6A"/>
    <w:rsid w:val="004045D5"/>
    <w:rsid w:val="00420B17"/>
    <w:rsid w:val="00420C1B"/>
    <w:rsid w:val="00424B43"/>
    <w:rsid w:val="00431189"/>
    <w:rsid w:val="0043258E"/>
    <w:rsid w:val="00433CD3"/>
    <w:rsid w:val="00434326"/>
    <w:rsid w:val="004365A4"/>
    <w:rsid w:val="00441177"/>
    <w:rsid w:val="0044591B"/>
    <w:rsid w:val="00453781"/>
    <w:rsid w:val="00453D2D"/>
    <w:rsid w:val="004604CF"/>
    <w:rsid w:val="0046481D"/>
    <w:rsid w:val="00466BBD"/>
    <w:rsid w:val="00470972"/>
    <w:rsid w:val="0047101C"/>
    <w:rsid w:val="0047191D"/>
    <w:rsid w:val="0047340F"/>
    <w:rsid w:val="00476D3E"/>
    <w:rsid w:val="004835AB"/>
    <w:rsid w:val="00485E3C"/>
    <w:rsid w:val="00487058"/>
    <w:rsid w:val="004A54E3"/>
    <w:rsid w:val="004B41FE"/>
    <w:rsid w:val="004C4984"/>
    <w:rsid w:val="004D1C60"/>
    <w:rsid w:val="004E0B1C"/>
    <w:rsid w:val="004E0C8B"/>
    <w:rsid w:val="004E636E"/>
    <w:rsid w:val="004E7E4A"/>
    <w:rsid w:val="004F1EA2"/>
    <w:rsid w:val="004F3857"/>
    <w:rsid w:val="004F5B19"/>
    <w:rsid w:val="00503E6F"/>
    <w:rsid w:val="00515CF9"/>
    <w:rsid w:val="005230B1"/>
    <w:rsid w:val="00523DCC"/>
    <w:rsid w:val="00524AB9"/>
    <w:rsid w:val="00526B6D"/>
    <w:rsid w:val="005271A8"/>
    <w:rsid w:val="00527621"/>
    <w:rsid w:val="00532516"/>
    <w:rsid w:val="00533415"/>
    <w:rsid w:val="0053485F"/>
    <w:rsid w:val="00536DC4"/>
    <w:rsid w:val="005511E0"/>
    <w:rsid w:val="00553E5D"/>
    <w:rsid w:val="00562221"/>
    <w:rsid w:val="005631F7"/>
    <w:rsid w:val="00565FB9"/>
    <w:rsid w:val="00571C14"/>
    <w:rsid w:val="0058153A"/>
    <w:rsid w:val="00582760"/>
    <w:rsid w:val="00591179"/>
    <w:rsid w:val="005A092C"/>
    <w:rsid w:val="005A47BD"/>
    <w:rsid w:val="005B0D5D"/>
    <w:rsid w:val="005C67B4"/>
    <w:rsid w:val="005C7072"/>
    <w:rsid w:val="005C75F0"/>
    <w:rsid w:val="005D1555"/>
    <w:rsid w:val="005D5E3A"/>
    <w:rsid w:val="005D73A9"/>
    <w:rsid w:val="005E2D04"/>
    <w:rsid w:val="0060367A"/>
    <w:rsid w:val="00607609"/>
    <w:rsid w:val="00612404"/>
    <w:rsid w:val="0061536C"/>
    <w:rsid w:val="0062170C"/>
    <w:rsid w:val="00633387"/>
    <w:rsid w:val="00633A5B"/>
    <w:rsid w:val="00641006"/>
    <w:rsid w:val="006455E2"/>
    <w:rsid w:val="00645CAA"/>
    <w:rsid w:val="00673727"/>
    <w:rsid w:val="006740E7"/>
    <w:rsid w:val="006803DF"/>
    <w:rsid w:val="00680DF4"/>
    <w:rsid w:val="00686587"/>
    <w:rsid w:val="006A2131"/>
    <w:rsid w:val="006A7C7B"/>
    <w:rsid w:val="006B0F33"/>
    <w:rsid w:val="006B32A5"/>
    <w:rsid w:val="006C0C54"/>
    <w:rsid w:val="006C5A2F"/>
    <w:rsid w:val="006C5E1A"/>
    <w:rsid w:val="006D35C7"/>
    <w:rsid w:val="006F1705"/>
    <w:rsid w:val="006F25FC"/>
    <w:rsid w:val="00700E56"/>
    <w:rsid w:val="007056DE"/>
    <w:rsid w:val="00705E60"/>
    <w:rsid w:val="0071139C"/>
    <w:rsid w:val="00715B40"/>
    <w:rsid w:val="00716B13"/>
    <w:rsid w:val="00723CE2"/>
    <w:rsid w:val="007261D0"/>
    <w:rsid w:val="00727143"/>
    <w:rsid w:val="007275B2"/>
    <w:rsid w:val="007311AF"/>
    <w:rsid w:val="007429B4"/>
    <w:rsid w:val="0074721B"/>
    <w:rsid w:val="00751100"/>
    <w:rsid w:val="007550D9"/>
    <w:rsid w:val="00763172"/>
    <w:rsid w:val="0076610F"/>
    <w:rsid w:val="00775091"/>
    <w:rsid w:val="007756BA"/>
    <w:rsid w:val="00783E50"/>
    <w:rsid w:val="00790F2E"/>
    <w:rsid w:val="00792D65"/>
    <w:rsid w:val="007944E6"/>
    <w:rsid w:val="007A28C2"/>
    <w:rsid w:val="007A521F"/>
    <w:rsid w:val="007A5360"/>
    <w:rsid w:val="007B1CFB"/>
    <w:rsid w:val="007C72DD"/>
    <w:rsid w:val="007D2467"/>
    <w:rsid w:val="007D2472"/>
    <w:rsid w:val="007D73E6"/>
    <w:rsid w:val="007E07C7"/>
    <w:rsid w:val="007E3CA2"/>
    <w:rsid w:val="007F2FFC"/>
    <w:rsid w:val="007F4FC6"/>
    <w:rsid w:val="00805B09"/>
    <w:rsid w:val="00812874"/>
    <w:rsid w:val="00814880"/>
    <w:rsid w:val="00815141"/>
    <w:rsid w:val="008366A3"/>
    <w:rsid w:val="008369E6"/>
    <w:rsid w:val="00841CAD"/>
    <w:rsid w:val="00842EAB"/>
    <w:rsid w:val="008454F3"/>
    <w:rsid w:val="008461AA"/>
    <w:rsid w:val="0085181D"/>
    <w:rsid w:val="00852BEB"/>
    <w:rsid w:val="00857BE3"/>
    <w:rsid w:val="00870747"/>
    <w:rsid w:val="00872316"/>
    <w:rsid w:val="008728DF"/>
    <w:rsid w:val="008864B0"/>
    <w:rsid w:val="00897DC5"/>
    <w:rsid w:val="008B00A5"/>
    <w:rsid w:val="008B2AB4"/>
    <w:rsid w:val="008B3759"/>
    <w:rsid w:val="008B56B5"/>
    <w:rsid w:val="008B70EA"/>
    <w:rsid w:val="008C2261"/>
    <w:rsid w:val="008C66BD"/>
    <w:rsid w:val="008D2812"/>
    <w:rsid w:val="008E2439"/>
    <w:rsid w:val="008E421A"/>
    <w:rsid w:val="008E7F55"/>
    <w:rsid w:val="008F0A74"/>
    <w:rsid w:val="008F1A8D"/>
    <w:rsid w:val="008F2404"/>
    <w:rsid w:val="008F633F"/>
    <w:rsid w:val="008F6A18"/>
    <w:rsid w:val="00917830"/>
    <w:rsid w:val="009210EB"/>
    <w:rsid w:val="00921C7E"/>
    <w:rsid w:val="00931BC0"/>
    <w:rsid w:val="00940316"/>
    <w:rsid w:val="00942F16"/>
    <w:rsid w:val="0095044E"/>
    <w:rsid w:val="009600AA"/>
    <w:rsid w:val="00961BD4"/>
    <w:rsid w:val="009708D8"/>
    <w:rsid w:val="00971D31"/>
    <w:rsid w:val="00977513"/>
    <w:rsid w:val="00992B03"/>
    <w:rsid w:val="00992CFB"/>
    <w:rsid w:val="009A6281"/>
    <w:rsid w:val="009B2B55"/>
    <w:rsid w:val="009B4062"/>
    <w:rsid w:val="009B45F1"/>
    <w:rsid w:val="009B4679"/>
    <w:rsid w:val="009B78B6"/>
    <w:rsid w:val="009E5629"/>
    <w:rsid w:val="009F09AC"/>
    <w:rsid w:val="009F6083"/>
    <w:rsid w:val="00A009F5"/>
    <w:rsid w:val="00A03F13"/>
    <w:rsid w:val="00A07C62"/>
    <w:rsid w:val="00A10426"/>
    <w:rsid w:val="00A23590"/>
    <w:rsid w:val="00A31161"/>
    <w:rsid w:val="00A404F8"/>
    <w:rsid w:val="00A42AF0"/>
    <w:rsid w:val="00A45BD4"/>
    <w:rsid w:val="00A47226"/>
    <w:rsid w:val="00A50CFD"/>
    <w:rsid w:val="00A60718"/>
    <w:rsid w:val="00A66E4F"/>
    <w:rsid w:val="00A7145A"/>
    <w:rsid w:val="00A72728"/>
    <w:rsid w:val="00A80A6B"/>
    <w:rsid w:val="00A83FD9"/>
    <w:rsid w:val="00A85819"/>
    <w:rsid w:val="00AA34F3"/>
    <w:rsid w:val="00AB32AC"/>
    <w:rsid w:val="00AB55AD"/>
    <w:rsid w:val="00AC112C"/>
    <w:rsid w:val="00AC1267"/>
    <w:rsid w:val="00AD77DC"/>
    <w:rsid w:val="00AE11AD"/>
    <w:rsid w:val="00AE708C"/>
    <w:rsid w:val="00AE7423"/>
    <w:rsid w:val="00AF6E51"/>
    <w:rsid w:val="00B00B00"/>
    <w:rsid w:val="00B03CD3"/>
    <w:rsid w:val="00B10A28"/>
    <w:rsid w:val="00B1142C"/>
    <w:rsid w:val="00B26D45"/>
    <w:rsid w:val="00B31196"/>
    <w:rsid w:val="00B51662"/>
    <w:rsid w:val="00B57CF8"/>
    <w:rsid w:val="00B66940"/>
    <w:rsid w:val="00B84F7C"/>
    <w:rsid w:val="00B92702"/>
    <w:rsid w:val="00B93FB2"/>
    <w:rsid w:val="00B94CB2"/>
    <w:rsid w:val="00B96D01"/>
    <w:rsid w:val="00BA0179"/>
    <w:rsid w:val="00BA250C"/>
    <w:rsid w:val="00BA41AC"/>
    <w:rsid w:val="00BB57B4"/>
    <w:rsid w:val="00BC03C6"/>
    <w:rsid w:val="00BD08FF"/>
    <w:rsid w:val="00BD5AFF"/>
    <w:rsid w:val="00BE5D46"/>
    <w:rsid w:val="00C013C0"/>
    <w:rsid w:val="00C118F9"/>
    <w:rsid w:val="00C13A11"/>
    <w:rsid w:val="00C14B1E"/>
    <w:rsid w:val="00C16DE6"/>
    <w:rsid w:val="00C16E64"/>
    <w:rsid w:val="00C279DB"/>
    <w:rsid w:val="00C344D8"/>
    <w:rsid w:val="00C40638"/>
    <w:rsid w:val="00C54CFB"/>
    <w:rsid w:val="00C5553F"/>
    <w:rsid w:val="00C61D4F"/>
    <w:rsid w:val="00C676F5"/>
    <w:rsid w:val="00C679AB"/>
    <w:rsid w:val="00C71359"/>
    <w:rsid w:val="00C727C1"/>
    <w:rsid w:val="00C75D36"/>
    <w:rsid w:val="00C76F60"/>
    <w:rsid w:val="00C80AE7"/>
    <w:rsid w:val="00C905A0"/>
    <w:rsid w:val="00CA7DDF"/>
    <w:rsid w:val="00CB28B8"/>
    <w:rsid w:val="00CC0DBC"/>
    <w:rsid w:val="00CC1375"/>
    <w:rsid w:val="00CD14E6"/>
    <w:rsid w:val="00CD1600"/>
    <w:rsid w:val="00CE618D"/>
    <w:rsid w:val="00CF441C"/>
    <w:rsid w:val="00D03C5E"/>
    <w:rsid w:val="00D04322"/>
    <w:rsid w:val="00D0647D"/>
    <w:rsid w:val="00D1033F"/>
    <w:rsid w:val="00D25F8B"/>
    <w:rsid w:val="00D26148"/>
    <w:rsid w:val="00D44DE4"/>
    <w:rsid w:val="00D46EE1"/>
    <w:rsid w:val="00D5189A"/>
    <w:rsid w:val="00D73150"/>
    <w:rsid w:val="00D8385C"/>
    <w:rsid w:val="00D9097C"/>
    <w:rsid w:val="00D95561"/>
    <w:rsid w:val="00DA3880"/>
    <w:rsid w:val="00DB1B7F"/>
    <w:rsid w:val="00DB4ACC"/>
    <w:rsid w:val="00DB4B18"/>
    <w:rsid w:val="00DC12AE"/>
    <w:rsid w:val="00DC2E22"/>
    <w:rsid w:val="00DC4355"/>
    <w:rsid w:val="00DD2B46"/>
    <w:rsid w:val="00DF5CDD"/>
    <w:rsid w:val="00E0503B"/>
    <w:rsid w:val="00E05E37"/>
    <w:rsid w:val="00E136C3"/>
    <w:rsid w:val="00E151BD"/>
    <w:rsid w:val="00E23948"/>
    <w:rsid w:val="00E30328"/>
    <w:rsid w:val="00E33F78"/>
    <w:rsid w:val="00E34837"/>
    <w:rsid w:val="00E36863"/>
    <w:rsid w:val="00E412AE"/>
    <w:rsid w:val="00E4152C"/>
    <w:rsid w:val="00E42C8F"/>
    <w:rsid w:val="00E42DA6"/>
    <w:rsid w:val="00E43BB0"/>
    <w:rsid w:val="00E46529"/>
    <w:rsid w:val="00E52B98"/>
    <w:rsid w:val="00E7315A"/>
    <w:rsid w:val="00E809C2"/>
    <w:rsid w:val="00E878A7"/>
    <w:rsid w:val="00EA597E"/>
    <w:rsid w:val="00EA73EC"/>
    <w:rsid w:val="00EB6062"/>
    <w:rsid w:val="00ED039F"/>
    <w:rsid w:val="00EE2004"/>
    <w:rsid w:val="00F13F8D"/>
    <w:rsid w:val="00F166E7"/>
    <w:rsid w:val="00F20DB0"/>
    <w:rsid w:val="00F25309"/>
    <w:rsid w:val="00F34843"/>
    <w:rsid w:val="00F35929"/>
    <w:rsid w:val="00F50D6E"/>
    <w:rsid w:val="00F5235E"/>
    <w:rsid w:val="00F54796"/>
    <w:rsid w:val="00F65C0F"/>
    <w:rsid w:val="00F671E6"/>
    <w:rsid w:val="00F84EEB"/>
    <w:rsid w:val="00F95AF1"/>
    <w:rsid w:val="00FA3F66"/>
    <w:rsid w:val="00FA49CF"/>
    <w:rsid w:val="00FA58B1"/>
    <w:rsid w:val="00FB1360"/>
    <w:rsid w:val="00FB4585"/>
    <w:rsid w:val="00FC0376"/>
    <w:rsid w:val="00FC233F"/>
    <w:rsid w:val="00FC4C1E"/>
    <w:rsid w:val="00FE34E9"/>
    <w:rsid w:val="00FF0A33"/>
    <w:rsid w:val="00FF5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6A18"/>
    <w:pPr>
      <w:suppressAutoHyphens/>
      <w:autoSpaceDN w:val="0"/>
      <w:spacing w:after="160"/>
    </w:pPr>
    <w:rPr>
      <w:rFonts w:cs="Calibri"/>
      <w:kern w:val="3"/>
      <w:lang w:val="en-GB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uiPriority w:val="99"/>
    <w:rsid w:val="008F6A18"/>
    <w:pPr>
      <w:autoSpaceDN w:val="0"/>
      <w:spacing w:after="160"/>
    </w:pPr>
    <w:rPr>
      <w:rFonts w:cs="Calibri"/>
      <w:kern w:val="3"/>
      <w:lang w:val="en-GB"/>
    </w:rPr>
  </w:style>
  <w:style w:type="paragraph" w:styleId="NoSpacing">
    <w:name w:val="No Spacing"/>
    <w:uiPriority w:val="99"/>
    <w:qFormat/>
    <w:rsid w:val="008F6A18"/>
    <w:pPr>
      <w:suppressAutoHyphens/>
      <w:autoSpaceDN w:val="0"/>
    </w:pPr>
    <w:rPr>
      <w:rFonts w:cs="Calibri"/>
      <w:kern w:val="3"/>
      <w:lang w:val="en-GB"/>
    </w:rPr>
  </w:style>
  <w:style w:type="paragraph" w:styleId="ListParagraph">
    <w:name w:val="List Paragraph"/>
    <w:basedOn w:val="Normal"/>
    <w:uiPriority w:val="99"/>
    <w:qFormat/>
    <w:rsid w:val="008F6A18"/>
    <w:pPr>
      <w:ind w:left="720"/>
    </w:pPr>
  </w:style>
  <w:style w:type="paragraph" w:styleId="CommentText">
    <w:name w:val="annotation text"/>
    <w:basedOn w:val="Normal"/>
    <w:link w:val="CommentTextChar"/>
    <w:uiPriority w:val="99"/>
    <w:semiHidden/>
    <w:rsid w:val="008F6A1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F6A1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F6A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F6A18"/>
    <w:rPr>
      <w:b/>
      <w:bCs/>
    </w:rPr>
  </w:style>
  <w:style w:type="paragraph" w:customStyle="1" w:styleId="TableContents">
    <w:name w:val="Table Contents"/>
    <w:basedOn w:val="Standard"/>
    <w:uiPriority w:val="99"/>
    <w:rsid w:val="008F6A18"/>
    <w:pPr>
      <w:widowControl w:val="0"/>
      <w:suppressLineNumbers/>
    </w:pPr>
  </w:style>
  <w:style w:type="character" w:styleId="Hyperlink">
    <w:name w:val="Hyperlink"/>
    <w:basedOn w:val="DefaultParagraphFont"/>
    <w:uiPriority w:val="99"/>
    <w:rsid w:val="008F6A18"/>
    <w:rPr>
      <w:color w:val="auto"/>
      <w:u w:val="single"/>
    </w:rPr>
  </w:style>
  <w:style w:type="character" w:customStyle="1" w:styleId="UnresolvedMention">
    <w:name w:val="Unresolved Mention"/>
    <w:basedOn w:val="DefaultParagraphFont"/>
    <w:uiPriority w:val="99"/>
    <w:rsid w:val="008F6A18"/>
    <w:rPr>
      <w:color w:val="auto"/>
      <w:shd w:val="clear" w:color="auto" w:fill="auto"/>
    </w:rPr>
  </w:style>
  <w:style w:type="character" w:styleId="CommentReference">
    <w:name w:val="annotation reference"/>
    <w:basedOn w:val="DefaultParagraphFont"/>
    <w:uiPriority w:val="99"/>
    <w:semiHidden/>
    <w:rsid w:val="008F6A18"/>
    <w:rPr>
      <w:sz w:val="16"/>
      <w:szCs w:val="16"/>
    </w:rPr>
  </w:style>
  <w:style w:type="paragraph" w:styleId="NormalWeb">
    <w:name w:val="Normal (Web)"/>
    <w:basedOn w:val="Normal"/>
    <w:uiPriority w:val="99"/>
    <w:rsid w:val="008F6A18"/>
    <w:pPr>
      <w:suppressAutoHyphens w:val="0"/>
      <w:spacing w:before="100" w:after="100"/>
    </w:pPr>
    <w:rPr>
      <w:rFonts w:ascii="Times New Roman" w:eastAsia="Times New Roman" w:hAnsi="Times New Roman" w:cs="Times New Roman"/>
      <w:kern w:val="0"/>
      <w:sz w:val="24"/>
      <w:szCs w:val="24"/>
      <w:lang w:val="et-EE" w:eastAsia="et-EE"/>
    </w:rPr>
  </w:style>
  <w:style w:type="character" w:customStyle="1" w:styleId="Internetlink">
    <w:name w:val="Internet link"/>
    <w:uiPriority w:val="99"/>
    <w:rsid w:val="008F6A18"/>
    <w:rPr>
      <w:color w:val="000080"/>
      <w:u w:val="single"/>
    </w:rPr>
  </w:style>
  <w:style w:type="character" w:styleId="PlaceholderText">
    <w:name w:val="Placeholder Text"/>
    <w:basedOn w:val="DefaultParagraphFont"/>
    <w:uiPriority w:val="99"/>
    <w:rsid w:val="008F6A18"/>
    <w:rPr>
      <w:color w:val="808080"/>
    </w:rPr>
  </w:style>
  <w:style w:type="table" w:styleId="TableGrid">
    <w:name w:val="Table Grid"/>
    <w:basedOn w:val="TableNormal"/>
    <w:uiPriority w:val="99"/>
    <w:rsid w:val="009B467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A07C62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07C62"/>
  </w:style>
  <w:style w:type="paragraph" w:styleId="Footer">
    <w:name w:val="footer"/>
    <w:basedOn w:val="Normal"/>
    <w:link w:val="FooterChar"/>
    <w:uiPriority w:val="99"/>
    <w:rsid w:val="00A07C62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07C62"/>
  </w:style>
  <w:style w:type="paragraph" w:styleId="Caption">
    <w:name w:val="caption"/>
    <w:basedOn w:val="Normal"/>
    <w:next w:val="Normal"/>
    <w:uiPriority w:val="99"/>
    <w:qFormat/>
    <w:rsid w:val="00BB57B4"/>
    <w:pPr>
      <w:spacing w:after="200"/>
    </w:pPr>
    <w:rPr>
      <w:i/>
      <w:iCs/>
      <w:color w:val="44546A"/>
      <w:sz w:val="18"/>
      <w:szCs w:val="18"/>
    </w:rPr>
  </w:style>
  <w:style w:type="table" w:customStyle="1" w:styleId="GridTableLight">
    <w:name w:val="Grid Table Light"/>
    <w:uiPriority w:val="99"/>
    <w:rsid w:val="00562221"/>
    <w:rPr>
      <w:rFonts w:cs="Calibri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5A47BD"/>
    <w:rPr>
      <w:rFonts w:cs="Calibri"/>
      <w:kern w:val="3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97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2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2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2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2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2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2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831</TotalTime>
  <Pages>3</Pages>
  <Words>80</Words>
  <Characters>462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Nutan Bharat Savale</dc:creator>
  <cp:keywords/>
  <dc:description/>
  <cp:lastModifiedBy>21057</cp:lastModifiedBy>
  <cp:revision>59</cp:revision>
  <cp:lastPrinted>2024-01-10T08:16:00Z</cp:lastPrinted>
  <dcterms:created xsi:type="dcterms:W3CDTF">2023-11-09T19:14:00Z</dcterms:created>
  <dcterms:modified xsi:type="dcterms:W3CDTF">2024-02-10T20:03:00Z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a15c607576ac8571e78c416e571bd1ce6915f93517fad3bb162560c5c0fee6b6</vt:lpwstr>
  </property>
</Properties>
</file>